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8BE5C" w14:textId="29B86EE9" w:rsidR="00110859" w:rsidRDefault="00110859"/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1534"/>
        <w:gridCol w:w="6517"/>
      </w:tblGrid>
      <w:tr w:rsidR="00110859" w:rsidRPr="001E3907" w14:paraId="40C9374A" w14:textId="77777777" w:rsidTr="6FBA3D5A">
        <w:tc>
          <w:tcPr>
            <w:tcW w:w="10598" w:type="dxa"/>
            <w:gridSpan w:val="3"/>
            <w:shd w:val="clear" w:color="auto" w:fill="2A3778"/>
          </w:tcPr>
          <w:p w14:paraId="1DB195B6" w14:textId="2DAEAD8D" w:rsidR="00110859" w:rsidRDefault="00110859" w:rsidP="00E1288A">
            <w:pPr>
              <w:spacing w:before="80" w:after="80" w:line="276" w:lineRule="auto"/>
              <w:jc w:val="center"/>
              <w:rPr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</w:pPr>
            <w:r>
              <w:rPr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  <w:t>MARKETING AUTHORISATION HOLDER</w:t>
            </w:r>
            <w:r w:rsidR="00FC3A30">
              <w:rPr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  <w:t>/</w:t>
            </w:r>
            <w:r w:rsidR="009B0B57">
              <w:rPr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  <w:t xml:space="preserve">PARALLEL IMPORT LICENCE HOLDER </w:t>
            </w:r>
            <w:r>
              <w:rPr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  <w:t>(MAH) REGISTRATION FORM</w:t>
            </w:r>
            <w:r>
              <w:rPr>
                <w:rStyle w:val="FootnoteReference"/>
                <w:rFonts w:ascii="Calibri" w:hAnsi="Calibri" w:cs="Arial"/>
                <w:b/>
                <w:color w:val="FFFFFF"/>
                <w:sz w:val="28"/>
                <w:szCs w:val="28"/>
                <w:lang w:val="en-GB"/>
              </w:rPr>
              <w:footnoteReference w:id="1"/>
            </w:r>
          </w:p>
        </w:tc>
      </w:tr>
      <w:tr w:rsidR="00F46712" w:rsidRPr="001E3907" w14:paraId="3F582DAC" w14:textId="77777777" w:rsidTr="6FBA3D5A">
        <w:tc>
          <w:tcPr>
            <w:tcW w:w="10598" w:type="dxa"/>
            <w:gridSpan w:val="3"/>
          </w:tcPr>
          <w:p w14:paraId="296FC152" w14:textId="490D00C8" w:rsidR="00F46712" w:rsidRPr="00EF2EDD" w:rsidRDefault="00F46712" w:rsidP="00E1288A">
            <w:pPr>
              <w:spacing w:before="80" w:after="80" w:line="276" w:lineRule="auto"/>
              <w:jc w:val="center"/>
              <w:rPr>
                <w:rFonts w:ascii="Calibri" w:hAnsi="Calibri" w:cs="Arial"/>
                <w:i/>
                <w:sz w:val="22"/>
                <w:szCs w:val="22"/>
                <w:lang w:val="en-GB"/>
              </w:rPr>
            </w:pPr>
            <w:r w:rsidRPr="00EF2EDD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Please complete all sections of form, marking 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‘</w:t>
            </w:r>
            <w:r w:rsidRPr="00EF2EDD">
              <w:rPr>
                <w:rFonts w:ascii="Calibri" w:hAnsi="Calibri" w:cs="Arial"/>
                <w:i/>
                <w:sz w:val="22"/>
                <w:szCs w:val="22"/>
                <w:lang w:val="en-GB"/>
              </w:rPr>
              <w:t>not applicable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’</w:t>
            </w:r>
            <w:r w:rsidRPr="00EF2EDD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 or 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N/A’</w:t>
            </w:r>
            <w:r w:rsidRPr="00EF2EDD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 where appropriate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.</w:t>
            </w:r>
          </w:p>
        </w:tc>
      </w:tr>
      <w:tr w:rsidR="00DD1D92" w:rsidRPr="001E3907" w14:paraId="0265CA67" w14:textId="77777777" w:rsidTr="6FBA3D5A">
        <w:tc>
          <w:tcPr>
            <w:tcW w:w="10598" w:type="dxa"/>
            <w:gridSpan w:val="3"/>
            <w:shd w:val="clear" w:color="auto" w:fill="2A3778"/>
          </w:tcPr>
          <w:p w14:paraId="6EE5D693" w14:textId="2144B7AB" w:rsidR="00DD1D92" w:rsidRPr="00140E53" w:rsidRDefault="00DD1D92" w:rsidP="00E1288A">
            <w:pPr>
              <w:spacing w:before="80" w:after="80" w:line="276" w:lineRule="auto"/>
              <w:jc w:val="center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color w:val="FFFFFF"/>
                <w:sz w:val="22"/>
                <w:szCs w:val="22"/>
                <w:lang w:val="en-GB"/>
              </w:rPr>
              <w:t xml:space="preserve">DETAILS OF </w:t>
            </w:r>
            <w:r w:rsidR="00CC4B81">
              <w:rPr>
                <w:rFonts w:ascii="Calibri" w:hAnsi="Calibri" w:cs="Arial"/>
                <w:b/>
                <w:color w:val="FFFFFF"/>
                <w:sz w:val="22"/>
                <w:szCs w:val="22"/>
                <w:lang w:val="en-GB"/>
              </w:rPr>
              <w:t>MARKETING AUTHORISATION HOLDER</w:t>
            </w:r>
            <w:r w:rsidR="00FC3A30">
              <w:rPr>
                <w:rFonts w:ascii="Calibri" w:hAnsi="Calibri" w:cs="Arial"/>
                <w:b/>
                <w:color w:val="FFFFFF"/>
                <w:sz w:val="22"/>
                <w:szCs w:val="22"/>
                <w:lang w:val="en-GB"/>
              </w:rPr>
              <w:t>/</w:t>
            </w:r>
            <w:r w:rsidR="00CC4B81">
              <w:rPr>
                <w:rFonts w:ascii="Calibri" w:hAnsi="Calibri" w:cs="Arial"/>
                <w:b/>
                <w:color w:val="FFFFFF"/>
                <w:sz w:val="22"/>
                <w:szCs w:val="22"/>
                <w:lang w:val="en-GB"/>
              </w:rPr>
              <w:t xml:space="preserve">PARALLEL IMPORT LICENCE HOLDER </w:t>
            </w:r>
          </w:p>
        </w:tc>
      </w:tr>
      <w:tr w:rsidR="00DD1D92" w:rsidRPr="001E3907" w14:paraId="48A6BD7F" w14:textId="77777777" w:rsidTr="6FBA3D5A">
        <w:tc>
          <w:tcPr>
            <w:tcW w:w="4081" w:type="dxa"/>
            <w:gridSpan w:val="2"/>
          </w:tcPr>
          <w:p w14:paraId="161294C8" w14:textId="77777777" w:rsidR="00DD1D92" w:rsidRPr="003A1A7E" w:rsidRDefault="00DD1D92" w:rsidP="00E1288A">
            <w:pPr>
              <w:spacing w:before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Name of 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MAH:</w:t>
            </w: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 w:rsidRPr="003A1A7E">
              <w:rPr>
                <w:rFonts w:ascii="Calibri" w:hAnsi="Calibri" w:cs="Arial"/>
                <w:i/>
                <w:sz w:val="22"/>
                <w:szCs w:val="22"/>
                <w:lang w:val="en-GB"/>
              </w:rPr>
              <w:t>(full legal name)</w:t>
            </w:r>
          </w:p>
        </w:tc>
        <w:tc>
          <w:tcPr>
            <w:tcW w:w="6517" w:type="dxa"/>
          </w:tcPr>
          <w:p w14:paraId="61E27B72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253F4D01" w14:textId="77777777" w:rsidTr="6FBA3D5A">
        <w:tc>
          <w:tcPr>
            <w:tcW w:w="4081" w:type="dxa"/>
            <w:gridSpan w:val="2"/>
          </w:tcPr>
          <w:p w14:paraId="3FC09F5B" w14:textId="30E4F293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Business address:</w:t>
            </w:r>
            <w:r w:rsidR="007C5916" w:rsidRPr="007C5916">
              <w:rPr>
                <w:rFonts w:ascii="Calibri" w:hAnsi="Calibri" w:cs="Arial"/>
                <w:sz w:val="22"/>
                <w:szCs w:val="22"/>
                <w:lang w:val="en-GB"/>
              </w:rPr>
              <w:t xml:space="preserve"> (including postal code)</w:t>
            </w:r>
          </w:p>
          <w:p w14:paraId="5BAE4750" w14:textId="77777777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  <w:p w14:paraId="47F2BF6C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6517" w:type="dxa"/>
          </w:tcPr>
          <w:p w14:paraId="46A679A3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7B952F2A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20068277" w14:textId="77777777" w:rsidTr="6FBA3D5A">
        <w:tc>
          <w:tcPr>
            <w:tcW w:w="4081" w:type="dxa"/>
            <w:gridSpan w:val="2"/>
          </w:tcPr>
          <w:p w14:paraId="0879E4D3" w14:textId="77777777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Official address:</w:t>
            </w:r>
          </w:p>
          <w:p w14:paraId="474C34BD" w14:textId="2DD275D6" w:rsidR="00DD1D92" w:rsidRPr="007A5ACC" w:rsidRDefault="00DD1D92" w:rsidP="00E1288A">
            <w:pPr>
              <w:spacing w:before="80" w:after="80" w:line="276" w:lineRule="auto"/>
              <w:rPr>
                <w:rFonts w:ascii="Calibri" w:hAnsi="Calibri" w:cs="Arial"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 w:rsidRPr="003A1A7E">
              <w:rPr>
                <w:rFonts w:ascii="Calibri" w:hAnsi="Calibri" w:cs="Arial"/>
                <w:i/>
                <w:sz w:val="22"/>
                <w:szCs w:val="22"/>
                <w:lang w:val="en-GB"/>
              </w:rPr>
              <w:t>(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e.g. registered office, </w:t>
            </w:r>
            <w:r w:rsidRPr="003A1A7E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if different to 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business address</w:t>
            </w:r>
            <w:r w:rsidR="007C5916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, </w:t>
            </w:r>
            <w:r w:rsidR="007C5916" w:rsidRPr="007C5916">
              <w:rPr>
                <w:rFonts w:ascii="Calibri" w:hAnsi="Calibri" w:cs="Arial"/>
                <w:sz w:val="22"/>
                <w:szCs w:val="22"/>
                <w:lang w:val="en-GB"/>
              </w:rPr>
              <w:t>including postal code)</w:t>
            </w:r>
          </w:p>
        </w:tc>
        <w:tc>
          <w:tcPr>
            <w:tcW w:w="6517" w:type="dxa"/>
          </w:tcPr>
          <w:p w14:paraId="51901871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3C2E7450" w14:textId="77777777" w:rsidTr="6FBA3D5A">
        <w:tc>
          <w:tcPr>
            <w:tcW w:w="4081" w:type="dxa"/>
            <w:gridSpan w:val="2"/>
          </w:tcPr>
          <w:p w14:paraId="34C7D9C9" w14:textId="34D2E1F8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Country in which MAH is established</w:t>
            </w:r>
            <w:r w:rsidR="00AF5CC0">
              <w:rPr>
                <w:rFonts w:ascii="Calibri" w:hAnsi="Calibri" w:cs="Arial"/>
                <w:b/>
                <w:sz w:val="22"/>
                <w:szCs w:val="22"/>
                <w:lang w:val="en-GB"/>
              </w:rPr>
              <w:t>:</w:t>
            </w:r>
          </w:p>
        </w:tc>
        <w:tc>
          <w:tcPr>
            <w:tcW w:w="6517" w:type="dxa"/>
          </w:tcPr>
          <w:p w14:paraId="71FAC397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429D0BA5" w14:textId="77777777" w:rsidTr="6FBA3D5A">
        <w:tc>
          <w:tcPr>
            <w:tcW w:w="4081" w:type="dxa"/>
            <w:gridSpan w:val="2"/>
          </w:tcPr>
          <w:p w14:paraId="5D30EFA9" w14:textId="7FE89E1C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Company </w:t>
            </w:r>
            <w:r w:rsidR="00AF5CC0">
              <w:rPr>
                <w:rFonts w:ascii="Calibri" w:hAnsi="Calibri" w:cs="Arial"/>
                <w:b/>
                <w:sz w:val="22"/>
                <w:szCs w:val="22"/>
                <w:lang w:val="en-GB"/>
              </w:rPr>
              <w:t>R</w:t>
            </w: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egistration </w:t>
            </w:r>
            <w:r w:rsidR="00AF5CC0">
              <w:rPr>
                <w:rFonts w:ascii="Calibri" w:hAnsi="Calibri" w:cs="Arial"/>
                <w:b/>
                <w:sz w:val="22"/>
                <w:szCs w:val="22"/>
                <w:lang w:val="en-GB"/>
              </w:rPr>
              <w:t>N</w:t>
            </w: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>o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:</w:t>
            </w:r>
            <w:r w:rsidRPr="003A1A7E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 (or 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equivalent)</w:t>
            </w:r>
          </w:p>
        </w:tc>
        <w:tc>
          <w:tcPr>
            <w:tcW w:w="6517" w:type="dxa"/>
          </w:tcPr>
          <w:p w14:paraId="396714FD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600CACE4" w14:textId="77777777" w:rsidTr="6FBA3D5A">
        <w:tc>
          <w:tcPr>
            <w:tcW w:w="4081" w:type="dxa"/>
            <w:gridSpan w:val="2"/>
          </w:tcPr>
          <w:p w14:paraId="1DD49BB3" w14:textId="64E01D3C" w:rsidR="00DD1D92" w:rsidRPr="003A1A7E" w:rsidRDefault="00B720F8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MHRA </w:t>
            </w:r>
            <w:r w:rsidR="00DD1D92" w:rsidRPr="00FB3209">
              <w:rPr>
                <w:rFonts w:ascii="Calibri" w:hAnsi="Calibri" w:cs="Arial"/>
                <w:b/>
                <w:sz w:val="22"/>
                <w:szCs w:val="22"/>
                <w:lang w:val="en-GB"/>
              </w:rPr>
              <w:t>MA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H</w:t>
            </w:r>
            <w:r w:rsidR="00DD1D92" w:rsidRPr="00FB3209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or PLPI Number</w:t>
            </w:r>
            <w:r w:rsidR="00DD1D92">
              <w:rPr>
                <w:rFonts w:ascii="Calibri" w:hAnsi="Calibri" w:cs="Arial"/>
                <w:b/>
                <w:sz w:val="22"/>
                <w:szCs w:val="22"/>
                <w:lang w:val="en-GB"/>
              </w:rPr>
              <w:t>:</w:t>
            </w:r>
            <w:r w:rsidR="00DD1D92">
              <w:rPr>
                <w:rFonts w:ascii="Calibri" w:hAnsi="Calibri" w:cs="Arial"/>
                <w:sz w:val="22"/>
                <w:szCs w:val="22"/>
                <w:lang w:val="en-GB"/>
              </w:rPr>
              <w:t xml:space="preserve"> </w:t>
            </w:r>
            <w:r w:rsidR="00DD1D92" w:rsidRPr="00FB3209">
              <w:rPr>
                <w:rFonts w:ascii="Calibri" w:hAnsi="Calibri" w:cs="Arial"/>
                <w:i/>
                <w:sz w:val="22"/>
                <w:szCs w:val="22"/>
                <w:lang w:val="en-GB"/>
              </w:rPr>
              <w:t>(if known)</w:t>
            </w:r>
          </w:p>
        </w:tc>
        <w:tc>
          <w:tcPr>
            <w:tcW w:w="6517" w:type="dxa"/>
          </w:tcPr>
          <w:p w14:paraId="0065E4F1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5A349B2A" w14:textId="77777777" w:rsidTr="6FBA3D5A">
        <w:tc>
          <w:tcPr>
            <w:tcW w:w="2547" w:type="dxa"/>
            <w:vMerge w:val="restart"/>
          </w:tcPr>
          <w:p w14:paraId="6151A1A3" w14:textId="4FFA9C1F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Contact </w:t>
            </w:r>
            <w:r w:rsidR="00AF5CC0">
              <w:rPr>
                <w:rFonts w:ascii="Calibri" w:hAnsi="Calibri" w:cs="Arial"/>
                <w:b/>
                <w:sz w:val="22"/>
                <w:szCs w:val="22"/>
                <w:lang w:val="en-GB"/>
              </w:rPr>
              <w:t>D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etails:</w:t>
            </w:r>
            <w:r w:rsidR="009B0B57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 w:rsidR="009B0B57" w:rsidRPr="009B0B57">
              <w:rPr>
                <w:rFonts w:ascii="Calibri" w:hAnsi="Calibri" w:cs="Arial"/>
                <w:sz w:val="22"/>
                <w:szCs w:val="22"/>
                <w:lang w:val="en-GB"/>
              </w:rPr>
              <w:t xml:space="preserve">alternative to Authorised Signatory </w:t>
            </w:r>
            <w:r w:rsidR="009B0B57">
              <w:rPr>
                <w:rFonts w:ascii="Calibri" w:hAnsi="Calibri" w:cs="Arial"/>
                <w:sz w:val="22"/>
                <w:szCs w:val="22"/>
                <w:lang w:val="en-GB"/>
              </w:rPr>
              <w:t>b</w:t>
            </w:r>
            <w:r w:rsidR="009B0B57" w:rsidRPr="009B0B57">
              <w:rPr>
                <w:rFonts w:ascii="Calibri" w:hAnsi="Calibri" w:cs="Arial"/>
                <w:sz w:val="22"/>
                <w:szCs w:val="22"/>
                <w:lang w:val="en-GB"/>
              </w:rPr>
              <w:t>elow</w:t>
            </w:r>
          </w:p>
        </w:tc>
        <w:tc>
          <w:tcPr>
            <w:tcW w:w="1534" w:type="dxa"/>
          </w:tcPr>
          <w:p w14:paraId="13B2C747" w14:textId="77777777" w:rsidR="00DD1D92" w:rsidRPr="00F47E0B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 w:rsidRPr="00F47E0B">
              <w:rPr>
                <w:rFonts w:ascii="Calibri" w:hAnsi="Calibri" w:cs="Arial"/>
                <w:i/>
                <w:sz w:val="22"/>
                <w:szCs w:val="22"/>
                <w:lang w:val="en-GB"/>
              </w:rPr>
              <w:t>Email:</w:t>
            </w:r>
          </w:p>
        </w:tc>
        <w:tc>
          <w:tcPr>
            <w:tcW w:w="6517" w:type="dxa"/>
          </w:tcPr>
          <w:p w14:paraId="4C93B932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E3907" w14:paraId="0755D442" w14:textId="77777777" w:rsidTr="6FBA3D5A">
        <w:tc>
          <w:tcPr>
            <w:tcW w:w="2547" w:type="dxa"/>
            <w:vMerge/>
          </w:tcPr>
          <w:p w14:paraId="2F317898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1534" w:type="dxa"/>
          </w:tcPr>
          <w:p w14:paraId="17EC2CFF" w14:textId="09E26EB2" w:rsidR="00DD1D92" w:rsidRPr="00F47E0B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 w:rsidRPr="00F47E0B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Phone </w:t>
            </w:r>
            <w:r w:rsidR="00AF5CC0">
              <w:rPr>
                <w:rFonts w:ascii="Calibri" w:hAnsi="Calibri" w:cs="Arial"/>
                <w:i/>
                <w:sz w:val="22"/>
                <w:szCs w:val="22"/>
                <w:lang w:val="en-GB"/>
              </w:rPr>
              <w:t>N</w:t>
            </w:r>
            <w:r w:rsidRPr="00F47E0B">
              <w:rPr>
                <w:rFonts w:ascii="Calibri" w:hAnsi="Calibri" w:cs="Arial"/>
                <w:i/>
                <w:sz w:val="22"/>
                <w:szCs w:val="22"/>
                <w:lang w:val="en-GB"/>
              </w:rPr>
              <w:t>o.:</w:t>
            </w:r>
            <w:r w:rsidRPr="00F47E0B">
              <w:rPr>
                <w:rStyle w:val="FootnoteReference"/>
                <w:rFonts w:ascii="Calibri" w:hAnsi="Calibri" w:cs="Arial"/>
                <w:i/>
                <w:sz w:val="22"/>
                <w:szCs w:val="22"/>
                <w:lang w:val="en-GB"/>
              </w:rPr>
              <w:footnoteReference w:id="2"/>
            </w:r>
          </w:p>
        </w:tc>
        <w:tc>
          <w:tcPr>
            <w:tcW w:w="6517" w:type="dxa"/>
          </w:tcPr>
          <w:p w14:paraId="5A86FAF1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140E53" w14:paraId="195C7A8A" w14:textId="77777777" w:rsidTr="6FBA3D5A">
        <w:tc>
          <w:tcPr>
            <w:tcW w:w="10598" w:type="dxa"/>
            <w:gridSpan w:val="3"/>
            <w:shd w:val="clear" w:color="auto" w:fill="2A3778"/>
          </w:tcPr>
          <w:p w14:paraId="02BCA040" w14:textId="77777777" w:rsidR="00DD1D92" w:rsidRPr="00520EB4" w:rsidRDefault="00DD1D92" w:rsidP="00E1288A">
            <w:pPr>
              <w:spacing w:before="80" w:after="80" w:line="276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  <w:lang w:val="en-GB"/>
              </w:rPr>
            </w:pPr>
            <w:r w:rsidRPr="00520EB4">
              <w:rPr>
                <w:rFonts w:ascii="Calibri" w:hAnsi="Calibri" w:cs="Arial"/>
                <w:b/>
                <w:color w:val="FFFFFF"/>
                <w:sz w:val="22"/>
                <w:szCs w:val="22"/>
                <w:lang w:val="en-GB"/>
              </w:rPr>
              <w:t>AUTHORISED SIGNATORY OF MAH</w:t>
            </w:r>
            <w:r w:rsidRPr="00520EB4">
              <w:rPr>
                <w:rStyle w:val="FootnoteReference"/>
                <w:rFonts w:ascii="Calibri" w:hAnsi="Calibri" w:cs="Arial"/>
                <w:b/>
                <w:color w:val="FFFFFF"/>
                <w:sz w:val="22"/>
                <w:szCs w:val="22"/>
                <w:lang w:val="en-GB"/>
              </w:rPr>
              <w:footnoteReference w:id="3"/>
            </w:r>
          </w:p>
        </w:tc>
      </w:tr>
      <w:tr w:rsidR="00DD1D92" w:rsidRPr="003A1A7E" w14:paraId="73033450" w14:textId="77777777" w:rsidTr="6FBA3D5A">
        <w:tc>
          <w:tcPr>
            <w:tcW w:w="4081" w:type="dxa"/>
            <w:gridSpan w:val="2"/>
          </w:tcPr>
          <w:p w14:paraId="0BD5B7F6" w14:textId="77777777" w:rsidR="00DD1D92" w:rsidRPr="003A1A7E" w:rsidRDefault="00DD1D92" w:rsidP="00E1288A">
            <w:pPr>
              <w:spacing w:before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>Name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:</w:t>
            </w:r>
          </w:p>
        </w:tc>
        <w:tc>
          <w:tcPr>
            <w:tcW w:w="6517" w:type="dxa"/>
          </w:tcPr>
          <w:p w14:paraId="20FF08D9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4C321B27" w14:textId="77777777" w:rsidTr="6FBA3D5A">
        <w:tc>
          <w:tcPr>
            <w:tcW w:w="4081" w:type="dxa"/>
            <w:gridSpan w:val="2"/>
          </w:tcPr>
          <w:p w14:paraId="5CFAC5D7" w14:textId="3EDA2EBF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Job </w:t>
            </w:r>
            <w:r w:rsidR="00AF5CC0">
              <w:rPr>
                <w:rFonts w:ascii="Calibri" w:hAnsi="Calibri" w:cs="Arial"/>
                <w:b/>
                <w:sz w:val="22"/>
                <w:szCs w:val="22"/>
                <w:lang w:val="en-GB"/>
              </w:rPr>
              <w:t>T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itle:</w:t>
            </w:r>
          </w:p>
        </w:tc>
        <w:tc>
          <w:tcPr>
            <w:tcW w:w="6517" w:type="dxa"/>
          </w:tcPr>
          <w:p w14:paraId="1B84AEC9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13B1A093" w14:textId="77777777" w:rsidTr="6FBA3D5A">
        <w:tc>
          <w:tcPr>
            <w:tcW w:w="4081" w:type="dxa"/>
            <w:gridSpan w:val="2"/>
          </w:tcPr>
          <w:p w14:paraId="3948819B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Function:</w:t>
            </w:r>
          </w:p>
        </w:tc>
        <w:tc>
          <w:tcPr>
            <w:tcW w:w="6517" w:type="dxa"/>
          </w:tcPr>
          <w:p w14:paraId="2DA0FA5E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182FC7F5" w14:textId="77777777" w:rsidTr="6FBA3D5A">
        <w:tc>
          <w:tcPr>
            <w:tcW w:w="4081" w:type="dxa"/>
            <w:gridSpan w:val="2"/>
          </w:tcPr>
          <w:p w14:paraId="2069D243" w14:textId="62A93AD9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Correspondence </w:t>
            </w:r>
            <w:r w:rsidR="00AF5CC0">
              <w:rPr>
                <w:rFonts w:ascii="Calibri" w:hAnsi="Calibri" w:cs="Arial"/>
                <w:b/>
                <w:sz w:val="22"/>
                <w:szCs w:val="22"/>
                <w:lang w:val="en-GB"/>
              </w:rPr>
              <w:t>A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ddress:</w:t>
            </w: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 w:rsidRPr="003A1A7E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(if different to 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business address above</w:t>
            </w:r>
            <w:r w:rsidR="007C5916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, </w:t>
            </w:r>
            <w:r w:rsidR="007C5916" w:rsidRPr="007C5916">
              <w:rPr>
                <w:rFonts w:ascii="Calibri" w:hAnsi="Calibri" w:cs="Arial"/>
                <w:sz w:val="22"/>
                <w:szCs w:val="22"/>
                <w:lang w:val="en-GB"/>
              </w:rPr>
              <w:t>including postal code)</w:t>
            </w:r>
          </w:p>
        </w:tc>
        <w:tc>
          <w:tcPr>
            <w:tcW w:w="6517" w:type="dxa"/>
          </w:tcPr>
          <w:p w14:paraId="16B42A49" w14:textId="77777777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18C6F31C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236942AE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06CEC8EC" w14:textId="77777777" w:rsidTr="6FBA3D5A">
        <w:tc>
          <w:tcPr>
            <w:tcW w:w="2547" w:type="dxa"/>
            <w:vMerge w:val="restart"/>
          </w:tcPr>
          <w:p w14:paraId="7C16C510" w14:textId="5C8FD9BE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Contact </w:t>
            </w:r>
            <w:r w:rsidR="00AF5CC0">
              <w:rPr>
                <w:rFonts w:ascii="Calibri" w:hAnsi="Calibri" w:cs="Arial"/>
                <w:b/>
                <w:sz w:val="22"/>
                <w:szCs w:val="22"/>
                <w:lang w:val="en-GB"/>
              </w:rPr>
              <w:t>D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etails:</w:t>
            </w:r>
          </w:p>
        </w:tc>
        <w:tc>
          <w:tcPr>
            <w:tcW w:w="1534" w:type="dxa"/>
          </w:tcPr>
          <w:p w14:paraId="1092E675" w14:textId="77777777" w:rsidR="00DD1D92" w:rsidRPr="00F47E0B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 w:rsidRPr="00F47E0B">
              <w:rPr>
                <w:rFonts w:ascii="Calibri" w:hAnsi="Calibri" w:cs="Arial"/>
                <w:i/>
                <w:sz w:val="22"/>
                <w:szCs w:val="22"/>
                <w:lang w:val="en-GB"/>
              </w:rPr>
              <w:t>Email:</w:t>
            </w:r>
          </w:p>
        </w:tc>
        <w:tc>
          <w:tcPr>
            <w:tcW w:w="6517" w:type="dxa"/>
          </w:tcPr>
          <w:p w14:paraId="6E9FE2DA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0E6FABB9" w14:textId="77777777" w:rsidTr="6FBA3D5A">
        <w:tc>
          <w:tcPr>
            <w:tcW w:w="2547" w:type="dxa"/>
            <w:vMerge/>
          </w:tcPr>
          <w:p w14:paraId="45FEC5CC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1534" w:type="dxa"/>
          </w:tcPr>
          <w:p w14:paraId="59F70890" w14:textId="62523D27" w:rsidR="00DD1D92" w:rsidRPr="00F47E0B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 w:rsidRPr="00F47E0B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Phone </w:t>
            </w:r>
            <w:r w:rsidR="00AF5CC0">
              <w:rPr>
                <w:rFonts w:ascii="Calibri" w:hAnsi="Calibri" w:cs="Arial"/>
                <w:i/>
                <w:sz w:val="22"/>
                <w:szCs w:val="22"/>
                <w:lang w:val="en-GB"/>
              </w:rPr>
              <w:t>N</w:t>
            </w:r>
            <w:r w:rsidRPr="00F47E0B">
              <w:rPr>
                <w:rFonts w:ascii="Calibri" w:hAnsi="Calibri" w:cs="Arial"/>
                <w:i/>
                <w:sz w:val="22"/>
                <w:szCs w:val="22"/>
                <w:lang w:val="en-GB"/>
              </w:rPr>
              <w:t>o.:</w:t>
            </w:r>
          </w:p>
        </w:tc>
        <w:tc>
          <w:tcPr>
            <w:tcW w:w="6517" w:type="dxa"/>
          </w:tcPr>
          <w:p w14:paraId="751053E7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</w:tbl>
    <w:p w14:paraId="2E950F45" w14:textId="17DE6BC6" w:rsidR="6FBA3D5A" w:rsidRDefault="6FBA3D5A"/>
    <w:p w14:paraId="0652E43B" w14:textId="77777777" w:rsidR="006B619A" w:rsidRPr="006B619A" w:rsidRDefault="006B619A">
      <w:pPr>
        <w:rPr>
          <w:sz w:val="12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3"/>
        <w:gridCol w:w="2038"/>
        <w:gridCol w:w="1559"/>
        <w:gridCol w:w="4958"/>
      </w:tblGrid>
      <w:tr w:rsidR="00DD1D92" w:rsidRPr="00140E53" w14:paraId="5600FC47" w14:textId="77777777" w:rsidTr="00110859">
        <w:tc>
          <w:tcPr>
            <w:tcW w:w="10598" w:type="dxa"/>
            <w:gridSpan w:val="4"/>
            <w:shd w:val="clear" w:color="auto" w:fill="2A3778"/>
          </w:tcPr>
          <w:p w14:paraId="6D1B93C6" w14:textId="57B106DB" w:rsidR="00DD1D92" w:rsidRPr="00520EB4" w:rsidRDefault="00DD1D92" w:rsidP="00E1288A">
            <w:pPr>
              <w:spacing w:before="80" w:after="80" w:line="276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  <w:lang w:val="en-GB"/>
              </w:rPr>
            </w:pPr>
            <w:r w:rsidRPr="00520EB4">
              <w:rPr>
                <w:rFonts w:ascii="Calibri" w:hAnsi="Calibri" w:cs="Arial"/>
                <w:b/>
                <w:color w:val="FFFFFF"/>
                <w:sz w:val="22"/>
                <w:szCs w:val="22"/>
                <w:lang w:val="en-GB"/>
              </w:rPr>
              <w:t>INVOICING INFORMATION</w:t>
            </w:r>
          </w:p>
        </w:tc>
      </w:tr>
      <w:tr w:rsidR="00DD1D92" w:rsidRPr="003A1A7E" w14:paraId="26CC715A" w14:textId="77777777" w:rsidTr="00110859">
        <w:tc>
          <w:tcPr>
            <w:tcW w:w="4081" w:type="dxa"/>
            <w:gridSpan w:val="2"/>
          </w:tcPr>
          <w:p w14:paraId="7EDB189D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Name of legal entity to be invoiced:</w:t>
            </w:r>
          </w:p>
        </w:tc>
        <w:tc>
          <w:tcPr>
            <w:tcW w:w="6517" w:type="dxa"/>
            <w:gridSpan w:val="2"/>
          </w:tcPr>
          <w:p w14:paraId="364C43A9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7BFE6B0D" w14:textId="77777777" w:rsidTr="00110859">
        <w:tc>
          <w:tcPr>
            <w:tcW w:w="4081" w:type="dxa"/>
            <w:gridSpan w:val="2"/>
          </w:tcPr>
          <w:p w14:paraId="0C256410" w14:textId="3DFBABB1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i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lastRenderedPageBreak/>
              <w:t>Invoice address:</w:t>
            </w:r>
            <w:r w:rsidRPr="003A1A7E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 w:rsidRPr="003A1A7E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(if different to 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MAH business address</w:t>
            </w:r>
            <w:r w:rsidR="00652917">
              <w:rPr>
                <w:rFonts w:ascii="Calibri" w:hAnsi="Calibri" w:cs="Arial"/>
                <w:i/>
                <w:sz w:val="22"/>
                <w:szCs w:val="22"/>
                <w:lang w:val="en-GB"/>
              </w:rPr>
              <w:t>, including postal code</w:t>
            </w:r>
            <w:r>
              <w:rPr>
                <w:rFonts w:ascii="Calibri" w:hAnsi="Calibri" w:cs="Arial"/>
                <w:i/>
                <w:sz w:val="22"/>
                <w:szCs w:val="22"/>
                <w:lang w:val="en-GB"/>
              </w:rPr>
              <w:t>):</w:t>
            </w:r>
          </w:p>
          <w:p w14:paraId="117C6F8A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6517" w:type="dxa"/>
            <w:gridSpan w:val="2"/>
          </w:tcPr>
          <w:p w14:paraId="6DCFBDAC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55AC66B2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31DA49DF" w14:textId="77777777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51EC9434" w14:textId="1E50AAFC" w:rsidR="00652917" w:rsidRPr="003A1A7E" w:rsidRDefault="00652917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652917" w:rsidRPr="003A1A7E" w14:paraId="51A9C2AA" w14:textId="77777777" w:rsidTr="00C16467">
        <w:tc>
          <w:tcPr>
            <w:tcW w:w="4081" w:type="dxa"/>
            <w:gridSpan w:val="2"/>
          </w:tcPr>
          <w:p w14:paraId="09184114" w14:textId="37E664D4" w:rsidR="00652917" w:rsidRPr="00652917" w:rsidRDefault="00652917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 w:rsidRPr="00652917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Invoice 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e</w:t>
            </w:r>
            <w:r w:rsidRPr="00652917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mail 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a</w:t>
            </w:r>
            <w:r w:rsidRPr="00652917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ddress: </w:t>
            </w:r>
          </w:p>
        </w:tc>
        <w:tc>
          <w:tcPr>
            <w:tcW w:w="6517" w:type="dxa"/>
            <w:gridSpan w:val="2"/>
          </w:tcPr>
          <w:p w14:paraId="02855F68" w14:textId="77777777" w:rsidR="00652917" w:rsidRPr="003A1A7E" w:rsidRDefault="00652917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6FCB8AB1" w14:textId="77777777" w:rsidTr="00110859">
        <w:tc>
          <w:tcPr>
            <w:tcW w:w="2043" w:type="dxa"/>
            <w:vMerge w:val="restart"/>
          </w:tcPr>
          <w:p w14:paraId="6A5DBB98" w14:textId="47813B08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Contact person for invoices:</w:t>
            </w:r>
            <w:r w:rsidR="00652917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038" w:type="dxa"/>
          </w:tcPr>
          <w:p w14:paraId="28F2A963" w14:textId="77777777" w:rsidR="00DD1D92" w:rsidRPr="00F47E0B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 w:rsidRPr="00F47E0B">
              <w:rPr>
                <w:rFonts w:ascii="Calibri" w:hAnsi="Calibri" w:cs="Arial"/>
                <w:i/>
                <w:sz w:val="22"/>
                <w:szCs w:val="22"/>
                <w:lang w:val="en-GB"/>
              </w:rPr>
              <w:t>Name:</w:t>
            </w:r>
          </w:p>
        </w:tc>
        <w:tc>
          <w:tcPr>
            <w:tcW w:w="6517" w:type="dxa"/>
            <w:gridSpan w:val="2"/>
          </w:tcPr>
          <w:p w14:paraId="0058F56A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429248CC" w14:textId="77777777" w:rsidTr="00110859">
        <w:tc>
          <w:tcPr>
            <w:tcW w:w="2043" w:type="dxa"/>
            <w:vMerge/>
          </w:tcPr>
          <w:p w14:paraId="6E94A86D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038" w:type="dxa"/>
          </w:tcPr>
          <w:p w14:paraId="580E5D0D" w14:textId="23CFEB61" w:rsidR="00DD1D92" w:rsidRPr="00F47E0B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i/>
                <w:sz w:val="22"/>
                <w:szCs w:val="22"/>
                <w:lang w:val="en-GB"/>
              </w:rPr>
            </w:pPr>
            <w:r w:rsidRPr="00F47E0B">
              <w:rPr>
                <w:rFonts w:ascii="Calibri" w:hAnsi="Calibri" w:cs="Arial"/>
                <w:i/>
                <w:sz w:val="22"/>
                <w:szCs w:val="22"/>
                <w:lang w:val="en-GB"/>
              </w:rPr>
              <w:t>Email:</w:t>
            </w:r>
            <w:r w:rsidR="00652917">
              <w:rPr>
                <w:rFonts w:ascii="Calibri" w:hAnsi="Calibri" w:cs="Arial"/>
                <w:i/>
                <w:sz w:val="22"/>
                <w:szCs w:val="22"/>
                <w:lang w:val="en-GB"/>
              </w:rPr>
              <w:t xml:space="preserve"> (if different to above)</w:t>
            </w:r>
          </w:p>
        </w:tc>
        <w:tc>
          <w:tcPr>
            <w:tcW w:w="6517" w:type="dxa"/>
            <w:gridSpan w:val="2"/>
          </w:tcPr>
          <w:p w14:paraId="3A149483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02888E18" w14:textId="77777777" w:rsidTr="00110859">
        <w:tc>
          <w:tcPr>
            <w:tcW w:w="2043" w:type="dxa"/>
            <w:vMerge/>
          </w:tcPr>
          <w:p w14:paraId="00FF8079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</w:p>
        </w:tc>
        <w:tc>
          <w:tcPr>
            <w:tcW w:w="2038" w:type="dxa"/>
          </w:tcPr>
          <w:p w14:paraId="64F04492" w14:textId="77777777" w:rsidR="00DD1D92" w:rsidRPr="00F47E0B" w:rsidRDefault="00DD1D92" w:rsidP="00E1288A">
            <w:pPr>
              <w:spacing w:before="80" w:after="80" w:line="276" w:lineRule="auto"/>
              <w:rPr>
                <w:rFonts w:ascii="Calibri" w:hAnsi="Calibri" w:cs="Arial"/>
                <w:i/>
                <w:sz w:val="22"/>
                <w:szCs w:val="22"/>
                <w:lang w:val="en-GB"/>
              </w:rPr>
            </w:pPr>
            <w:r w:rsidRPr="00F47E0B">
              <w:rPr>
                <w:rFonts w:ascii="Calibri" w:hAnsi="Calibri" w:cs="Arial"/>
                <w:i/>
                <w:sz w:val="22"/>
                <w:szCs w:val="22"/>
                <w:lang w:val="en-GB"/>
              </w:rPr>
              <w:t>Phone no.:</w:t>
            </w:r>
          </w:p>
        </w:tc>
        <w:tc>
          <w:tcPr>
            <w:tcW w:w="6517" w:type="dxa"/>
            <w:gridSpan w:val="2"/>
          </w:tcPr>
          <w:p w14:paraId="70839218" w14:textId="04513BF2" w:rsidR="00DD1D92" w:rsidRPr="00AF5CC0" w:rsidRDefault="00AF5CC0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 w:rsidRPr="00AF5CC0">
              <w:rPr>
                <w:rFonts w:ascii="Calibri" w:hAnsi="Calibri" w:cs="Arial"/>
                <w:b/>
                <w:sz w:val="28"/>
                <w:szCs w:val="22"/>
                <w:lang w:val="en-GB"/>
              </w:rPr>
              <w:t>+</w:t>
            </w:r>
          </w:p>
        </w:tc>
      </w:tr>
      <w:tr w:rsidR="00DD1D92" w:rsidRPr="003A1A7E" w14:paraId="540C32BC" w14:textId="77777777" w:rsidTr="00110859">
        <w:tc>
          <w:tcPr>
            <w:tcW w:w="4081" w:type="dxa"/>
            <w:gridSpan w:val="2"/>
          </w:tcPr>
          <w:p w14:paraId="4BBFED6F" w14:textId="5469A831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 w:rsidRPr="005617F6">
              <w:rPr>
                <w:rFonts w:ascii="Calibri" w:hAnsi="Calibri" w:cs="Arial"/>
                <w:b/>
                <w:sz w:val="22"/>
                <w:szCs w:val="22"/>
                <w:lang w:val="en-GB"/>
              </w:rPr>
              <w:t>VAT number</w:t>
            </w:r>
            <w:r w:rsidR="00730285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Calibri" w:hAnsi="Calibri" w:cs="Arial"/>
                <w:sz w:val="22"/>
                <w:szCs w:val="22"/>
                <w:lang w:val="en-GB"/>
              </w:rPr>
              <w:t xml:space="preserve">(or equivalent) of legal entity being invoiced: </w:t>
            </w:r>
            <w:r w:rsidRPr="005617F6">
              <w:rPr>
                <w:rFonts w:ascii="Calibri" w:hAnsi="Calibri" w:cs="Arial"/>
                <w:i/>
                <w:sz w:val="22"/>
                <w:szCs w:val="22"/>
                <w:lang w:val="en-GB"/>
              </w:rPr>
              <w:t>(please include country code</w:t>
            </w:r>
            <w:r w:rsidR="006B619A">
              <w:rPr>
                <w:rFonts w:ascii="Calibri" w:hAnsi="Calibri" w:cs="Arial"/>
                <w:i/>
                <w:sz w:val="22"/>
                <w:szCs w:val="22"/>
                <w:lang w:val="en-GB"/>
              </w:rPr>
              <w:t>)</w:t>
            </w:r>
          </w:p>
        </w:tc>
        <w:tc>
          <w:tcPr>
            <w:tcW w:w="6517" w:type="dxa"/>
            <w:gridSpan w:val="2"/>
          </w:tcPr>
          <w:p w14:paraId="1D049671" w14:textId="755D8882" w:rsidR="00DD1D92" w:rsidRPr="009B0B57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  <w:tr w:rsidR="00DD1D92" w:rsidRPr="003A1A7E" w14:paraId="4D3A4233" w14:textId="77777777" w:rsidTr="00110859">
        <w:tc>
          <w:tcPr>
            <w:tcW w:w="4081" w:type="dxa"/>
            <w:gridSpan w:val="2"/>
          </w:tcPr>
          <w:p w14:paraId="304CB840" w14:textId="449A4F7F" w:rsidR="00DD1D92" w:rsidRPr="005617F6" w:rsidRDefault="00DD1D92" w:rsidP="00E1288A">
            <w:pPr>
              <w:spacing w:before="80" w:after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 w:rsidRPr="005617F6">
              <w:rPr>
                <w:rFonts w:ascii="Calibri" w:hAnsi="Calibri" w:cs="Arial"/>
                <w:b/>
                <w:sz w:val="22"/>
                <w:szCs w:val="22"/>
                <w:lang w:val="en-GB"/>
              </w:rPr>
              <w:t>Purchase order (PO)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number required</w:t>
            </w:r>
            <w:r w:rsidR="00B67B44"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on invoice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>?</w:t>
            </w:r>
          </w:p>
        </w:tc>
        <w:tc>
          <w:tcPr>
            <w:tcW w:w="1559" w:type="dxa"/>
          </w:tcPr>
          <w:p w14:paraId="0A454AF7" w14:textId="77777777" w:rsidR="00DD1D92" w:rsidRPr="003A1A7E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>Yes / No</w:t>
            </w:r>
          </w:p>
        </w:tc>
        <w:tc>
          <w:tcPr>
            <w:tcW w:w="4958" w:type="dxa"/>
          </w:tcPr>
          <w:p w14:paraId="1F59A5CC" w14:textId="05B3E5B8" w:rsidR="00632691" w:rsidRPr="00632691" w:rsidRDefault="00DD1D92" w:rsidP="00E1288A">
            <w:pPr>
              <w:spacing w:before="80" w:after="80" w:line="276" w:lineRule="auto"/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 xml:space="preserve">If YES, please send PO number by email </w:t>
            </w:r>
            <w:r w:rsidR="00632691">
              <w:rPr>
                <w:rFonts w:ascii="Calibri" w:hAnsi="Calibri" w:cs="Arial"/>
                <w:sz w:val="22"/>
                <w:szCs w:val="22"/>
                <w:lang w:val="en-GB"/>
              </w:rPr>
              <w:t xml:space="preserve">to; </w:t>
            </w:r>
            <w:hyperlink r:id="rId11" w:history="1">
              <w:r w:rsidR="002A53EA" w:rsidRPr="00645FE3">
                <w:rPr>
                  <w:rStyle w:val="Hyperlink"/>
                  <w:sz w:val="22"/>
                </w:rPr>
                <w:t>accounts@securmed.org.uk</w:t>
              </w:r>
            </w:hyperlink>
            <w:r w:rsidR="00632691" w:rsidRPr="00632691">
              <w:rPr>
                <w:sz w:val="22"/>
              </w:rPr>
              <w:t xml:space="preserve"> </w:t>
            </w:r>
          </w:p>
        </w:tc>
      </w:tr>
      <w:tr w:rsidR="00DD1D92" w:rsidRPr="003A1A7E" w14:paraId="6A0CA4CA" w14:textId="77777777" w:rsidTr="00110859">
        <w:tc>
          <w:tcPr>
            <w:tcW w:w="4081" w:type="dxa"/>
            <w:gridSpan w:val="2"/>
          </w:tcPr>
          <w:p w14:paraId="4F0A761E" w14:textId="77777777" w:rsidR="00DD1D92" w:rsidRPr="006175E8" w:rsidRDefault="00DD1D92" w:rsidP="00E1288A">
            <w:pPr>
              <w:spacing w:before="80" w:line="276" w:lineRule="auto"/>
              <w:rPr>
                <w:rFonts w:ascii="Calibri" w:hAnsi="Calibri" w:cs="Arial"/>
                <w:b/>
                <w:sz w:val="22"/>
                <w:szCs w:val="22"/>
                <w:lang w:val="en-GB"/>
              </w:rPr>
            </w:pPr>
            <w:r w:rsidRPr="005617F6">
              <w:rPr>
                <w:rFonts w:ascii="Calibri" w:hAnsi="Calibri" w:cs="Arial"/>
                <w:b/>
                <w:sz w:val="22"/>
                <w:szCs w:val="22"/>
                <w:lang w:val="en-GB"/>
              </w:rPr>
              <w:t>Any other special invoicing instructions?</w:t>
            </w:r>
            <w:r>
              <w:rPr>
                <w:rFonts w:ascii="Calibri" w:hAnsi="Calibri" w:cs="Arial"/>
                <w:b/>
                <w:sz w:val="22"/>
                <w:szCs w:val="22"/>
                <w:lang w:val="en-GB"/>
              </w:rPr>
              <w:t xml:space="preserve"> </w:t>
            </w:r>
            <w:r w:rsidRPr="006175E8">
              <w:rPr>
                <w:rFonts w:ascii="Calibri" w:hAnsi="Calibri" w:cs="Arial"/>
                <w:i/>
                <w:sz w:val="22"/>
                <w:szCs w:val="22"/>
                <w:lang w:val="en-GB"/>
              </w:rPr>
              <w:t>(e.g. fees for different MAHs to be included on one invoice)</w:t>
            </w:r>
          </w:p>
        </w:tc>
        <w:tc>
          <w:tcPr>
            <w:tcW w:w="1559" w:type="dxa"/>
          </w:tcPr>
          <w:p w14:paraId="5F6243B3" w14:textId="77777777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>Yes / No</w:t>
            </w:r>
          </w:p>
        </w:tc>
        <w:tc>
          <w:tcPr>
            <w:tcW w:w="4958" w:type="dxa"/>
          </w:tcPr>
          <w:p w14:paraId="57CC0BF5" w14:textId="77777777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  <w:r>
              <w:rPr>
                <w:rFonts w:ascii="Calibri" w:hAnsi="Calibri" w:cs="Arial"/>
                <w:sz w:val="22"/>
                <w:szCs w:val="22"/>
                <w:lang w:val="en-GB"/>
              </w:rPr>
              <w:t>If YES, please provide precise details:</w:t>
            </w:r>
          </w:p>
          <w:p w14:paraId="49F39F5A" w14:textId="77777777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2235285F" w14:textId="77777777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  <w:p w14:paraId="6C5A94D5" w14:textId="77777777" w:rsidR="00DD1D92" w:rsidRDefault="00DD1D92" w:rsidP="00E1288A">
            <w:pPr>
              <w:spacing w:before="80" w:after="80" w:line="276" w:lineRule="auto"/>
              <w:rPr>
                <w:rFonts w:ascii="Calibri" w:hAnsi="Calibri" w:cs="Arial"/>
                <w:sz w:val="22"/>
                <w:szCs w:val="22"/>
                <w:lang w:val="en-GB"/>
              </w:rPr>
            </w:pPr>
          </w:p>
        </w:tc>
      </w:tr>
    </w:tbl>
    <w:p w14:paraId="021ACB81" w14:textId="77777777" w:rsidR="00DD1D92" w:rsidRDefault="00DD1D92" w:rsidP="00DD1D92">
      <w:pPr>
        <w:rPr>
          <w:rFonts w:ascii="Calibri" w:hAnsi="Calibri" w:cs="Arial"/>
          <w:b/>
          <w:lang w:val="en-GB"/>
        </w:rPr>
      </w:pPr>
    </w:p>
    <w:p w14:paraId="58FDB97A" w14:textId="77777777" w:rsidR="00DD1D92" w:rsidRDefault="00DD1D92" w:rsidP="00DD1D92">
      <w:pPr>
        <w:rPr>
          <w:rFonts w:ascii="Calibri" w:hAnsi="Calibri" w:cs="Arial"/>
          <w:b/>
          <w:lang w:val="en-GB"/>
        </w:rPr>
      </w:pPr>
      <w:r>
        <w:rPr>
          <w:rFonts w:ascii="Calibri" w:hAnsi="Calibri" w:cs="Arial"/>
          <w:b/>
          <w:lang w:val="en-GB"/>
        </w:rPr>
        <w:t>Checklist:</w:t>
      </w:r>
    </w:p>
    <w:p w14:paraId="18C15E35" w14:textId="77777777" w:rsidR="00DD1D92" w:rsidRPr="00EF2EDD" w:rsidRDefault="00DD1D92" w:rsidP="00DD1D92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EF2EDD">
        <w:rPr>
          <w:rFonts w:ascii="Calibri" w:hAnsi="Calibri" w:cs="Arial"/>
          <w:lang w:val="en-GB"/>
        </w:rPr>
        <w:t>Have you completed all parts of th</w:t>
      </w:r>
      <w:r>
        <w:rPr>
          <w:rFonts w:ascii="Calibri" w:hAnsi="Calibri" w:cs="Arial"/>
          <w:lang w:val="en-GB"/>
        </w:rPr>
        <w:t>is</w:t>
      </w:r>
      <w:r w:rsidRPr="00EF2EDD">
        <w:rPr>
          <w:rFonts w:ascii="Calibri" w:hAnsi="Calibri" w:cs="Arial"/>
          <w:lang w:val="en-GB"/>
        </w:rPr>
        <w:t xml:space="preserve"> form?</w:t>
      </w:r>
    </w:p>
    <w:p w14:paraId="58DF9B15" w14:textId="6E5BB2F0" w:rsidR="00DD1D92" w:rsidRPr="006B619A" w:rsidRDefault="00DD1D92" w:rsidP="006B619A">
      <w:pPr>
        <w:numPr>
          <w:ilvl w:val="0"/>
          <w:numId w:val="1"/>
        </w:numPr>
        <w:rPr>
          <w:rFonts w:ascii="Calibri" w:hAnsi="Calibri" w:cs="Arial"/>
          <w:lang w:val="en-GB"/>
        </w:rPr>
      </w:pPr>
      <w:r w:rsidRPr="00EF2EDD">
        <w:rPr>
          <w:rFonts w:ascii="Calibri" w:hAnsi="Calibri" w:cs="Arial"/>
          <w:lang w:val="en-GB"/>
        </w:rPr>
        <w:t>If a PO number is required, have you provided one?</w:t>
      </w:r>
    </w:p>
    <w:p w14:paraId="154D66E6" w14:textId="77777777" w:rsidR="00DD1D92" w:rsidRDefault="00DD1D92" w:rsidP="00DD1D92">
      <w:pPr>
        <w:ind w:left="360"/>
        <w:rPr>
          <w:rFonts w:ascii="Calibri" w:hAnsi="Calibri" w:cs="Arial"/>
          <w:lang w:val="en-GB"/>
        </w:rPr>
      </w:pPr>
    </w:p>
    <w:p w14:paraId="5F9D9BB5" w14:textId="5A8EB0E2" w:rsidR="00613B1A" w:rsidRPr="006B619A" w:rsidRDefault="00DD1D92" w:rsidP="00DD1D92">
      <w:pPr>
        <w:jc w:val="both"/>
        <w:rPr>
          <w:rFonts w:ascii="Calibri" w:hAnsi="Calibri" w:cs="Arial"/>
          <w:lang w:val="en-GB"/>
        </w:rPr>
      </w:pPr>
      <w:r w:rsidRPr="00FB3209">
        <w:rPr>
          <w:rFonts w:ascii="Calibri" w:hAnsi="Calibri" w:cs="Arial"/>
          <w:b/>
          <w:lang w:val="en-GB"/>
        </w:rPr>
        <w:t xml:space="preserve">Please return the completed form as soon as possible to </w:t>
      </w:r>
      <w:hyperlink r:id="rId12" w:history="1">
        <w:r w:rsidR="002A53EA" w:rsidRPr="00645FE3">
          <w:rPr>
            <w:rStyle w:val="Hyperlink"/>
            <w:rFonts w:ascii="Calibri" w:hAnsi="Calibri" w:cs="Arial"/>
            <w:b/>
            <w:lang w:val="en-GB"/>
          </w:rPr>
          <w:t>accounts@securmed.org.uk</w:t>
        </w:r>
      </w:hyperlink>
      <w:r w:rsidRPr="00FB3209">
        <w:rPr>
          <w:rFonts w:ascii="Calibri" w:hAnsi="Calibri" w:cs="Arial"/>
          <w:b/>
          <w:lang w:val="en-GB"/>
        </w:rPr>
        <w:t xml:space="preserve">. </w:t>
      </w:r>
      <w:r w:rsidRPr="006B619A">
        <w:rPr>
          <w:rFonts w:ascii="Calibri" w:hAnsi="Calibri" w:cs="Arial"/>
          <w:lang w:val="en-GB"/>
        </w:rPr>
        <w:t xml:space="preserve">An </w:t>
      </w:r>
      <w:r w:rsidR="009B0B57" w:rsidRPr="006B619A">
        <w:rPr>
          <w:rFonts w:ascii="Calibri" w:hAnsi="Calibri" w:cs="Arial"/>
          <w:lang w:val="en-GB"/>
        </w:rPr>
        <w:t>MAH Agreement will be issued for signing.</w:t>
      </w:r>
      <w:r w:rsidRPr="006B619A">
        <w:rPr>
          <w:rFonts w:ascii="Calibri" w:hAnsi="Calibri" w:cs="Arial"/>
          <w:lang w:val="en-GB"/>
        </w:rPr>
        <w:t xml:space="preserve"> If required, invoices</w:t>
      </w:r>
      <w:r w:rsidR="009B0B57" w:rsidRPr="006B619A">
        <w:rPr>
          <w:rFonts w:ascii="Calibri" w:hAnsi="Calibri" w:cs="Arial"/>
          <w:lang w:val="en-GB"/>
        </w:rPr>
        <w:t xml:space="preserve"> </w:t>
      </w:r>
      <w:r w:rsidR="006B619A" w:rsidRPr="006B619A">
        <w:rPr>
          <w:rFonts w:ascii="Calibri" w:hAnsi="Calibri" w:cs="Arial"/>
          <w:lang w:val="en-GB"/>
        </w:rPr>
        <w:t xml:space="preserve">will be </w:t>
      </w:r>
      <w:r w:rsidR="009B0B57" w:rsidRPr="006B619A">
        <w:rPr>
          <w:rFonts w:ascii="Calibri" w:hAnsi="Calibri" w:cs="Arial"/>
          <w:lang w:val="en-GB"/>
        </w:rPr>
        <w:t>processed in parallel with</w:t>
      </w:r>
      <w:r w:rsidRPr="006B619A">
        <w:rPr>
          <w:rFonts w:ascii="Calibri" w:hAnsi="Calibri" w:cs="Arial"/>
          <w:lang w:val="en-GB"/>
        </w:rPr>
        <w:t xml:space="preserve"> </w:t>
      </w:r>
      <w:r w:rsidR="006B619A" w:rsidRPr="006B619A">
        <w:rPr>
          <w:rFonts w:ascii="Calibri" w:hAnsi="Calibri" w:cs="Arial"/>
          <w:lang w:val="en-GB"/>
        </w:rPr>
        <w:t>signature of MAH Agreement</w:t>
      </w:r>
      <w:r w:rsidRPr="006B619A">
        <w:rPr>
          <w:rFonts w:ascii="Calibri" w:hAnsi="Calibri" w:cs="Arial"/>
          <w:lang w:val="en-GB"/>
        </w:rPr>
        <w:t xml:space="preserve">. Any queries about the form or the MAH registration process in general should also be sent to </w:t>
      </w:r>
      <w:hyperlink r:id="rId13" w:history="1">
        <w:r w:rsidR="002A53EA" w:rsidRPr="00645FE3">
          <w:rPr>
            <w:rStyle w:val="Hyperlink"/>
            <w:rFonts w:ascii="Calibri" w:hAnsi="Calibri" w:cs="Arial"/>
            <w:lang w:val="en-GB"/>
          </w:rPr>
          <w:t>accounts@securmed.org.uk</w:t>
        </w:r>
      </w:hyperlink>
    </w:p>
    <w:p w14:paraId="1EAFC23C" w14:textId="52889B17" w:rsidR="00DD1D92" w:rsidRDefault="00DD1D92" w:rsidP="003C2FAC">
      <w:pPr>
        <w:spacing w:before="240"/>
        <w:ind w:left="5760"/>
      </w:pPr>
    </w:p>
    <w:p w14:paraId="5DB2ACA7" w14:textId="2A9677B5" w:rsidR="008059F2" w:rsidRPr="008059F2" w:rsidRDefault="008059F2" w:rsidP="008059F2"/>
    <w:p w14:paraId="697B29F3" w14:textId="35054F41" w:rsidR="008059F2" w:rsidRPr="008059F2" w:rsidRDefault="008059F2" w:rsidP="008059F2"/>
    <w:p w14:paraId="27BE53BF" w14:textId="4B9F85C7" w:rsidR="008059F2" w:rsidRPr="008059F2" w:rsidRDefault="008059F2" w:rsidP="008059F2"/>
    <w:p w14:paraId="41DBF065" w14:textId="77777777" w:rsidR="008059F2" w:rsidRPr="008059F2" w:rsidRDefault="008059F2" w:rsidP="008059F2">
      <w:pPr>
        <w:jc w:val="center"/>
      </w:pPr>
    </w:p>
    <w:sectPr w:rsidR="008059F2" w:rsidRPr="008059F2" w:rsidSect="00B720F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397" w:right="720" w:bottom="816" w:left="720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DA5ED" w14:textId="77777777" w:rsidR="00424A95" w:rsidRDefault="00424A95" w:rsidP="003F5819">
      <w:r>
        <w:separator/>
      </w:r>
    </w:p>
  </w:endnote>
  <w:endnote w:type="continuationSeparator" w:id="0">
    <w:p w14:paraId="07191BF3" w14:textId="77777777" w:rsidR="00424A95" w:rsidRDefault="00424A95" w:rsidP="003F5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Open Sans">
    <w:altName w:val="Calibr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99EFD" w14:textId="77777777" w:rsidR="00C97AA8" w:rsidRDefault="00C97A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802206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6B62192" w14:textId="77876C19" w:rsidR="006C72AE" w:rsidRPr="006C72AE" w:rsidRDefault="000127C5" w:rsidP="006C72AE">
            <w:pPr>
              <w:pStyle w:val="Footer"/>
            </w:pPr>
            <w:r>
              <w:t>MAH Registration Form</w:t>
            </w:r>
            <w:r w:rsidR="00B720F8">
              <w:ptab w:relativeTo="margin" w:alignment="center" w:leader="none"/>
            </w:r>
            <w:r w:rsidR="006C72AE">
              <w:tab/>
            </w:r>
            <w:r w:rsidR="00B720F8">
              <w:tab/>
            </w:r>
            <w:r w:rsidR="006C72AE">
              <w:t xml:space="preserve">Page </w:t>
            </w:r>
            <w:r w:rsidR="006C72AE">
              <w:rPr>
                <w:b/>
                <w:bCs/>
              </w:rPr>
              <w:fldChar w:fldCharType="begin"/>
            </w:r>
            <w:r w:rsidR="006C72AE">
              <w:rPr>
                <w:b/>
                <w:bCs/>
              </w:rPr>
              <w:instrText xml:space="preserve"> PAGE </w:instrText>
            </w:r>
            <w:r w:rsidR="006C72AE">
              <w:rPr>
                <w:b/>
                <w:bCs/>
              </w:rPr>
              <w:fldChar w:fldCharType="separate"/>
            </w:r>
            <w:r w:rsidR="00EF3452">
              <w:rPr>
                <w:b/>
                <w:bCs/>
                <w:noProof/>
              </w:rPr>
              <w:t>3</w:t>
            </w:r>
            <w:r w:rsidR="006C72AE">
              <w:rPr>
                <w:b/>
                <w:bCs/>
              </w:rPr>
              <w:fldChar w:fldCharType="end"/>
            </w:r>
            <w:r w:rsidR="006C72AE">
              <w:t xml:space="preserve"> of </w:t>
            </w:r>
            <w:r w:rsidR="006C72AE">
              <w:rPr>
                <w:b/>
                <w:bCs/>
              </w:rPr>
              <w:fldChar w:fldCharType="begin"/>
            </w:r>
            <w:r w:rsidR="006C72AE">
              <w:rPr>
                <w:b/>
                <w:bCs/>
              </w:rPr>
              <w:instrText xml:space="preserve"> NUMPAGES  </w:instrText>
            </w:r>
            <w:r w:rsidR="006C72AE">
              <w:rPr>
                <w:b/>
                <w:bCs/>
              </w:rPr>
              <w:fldChar w:fldCharType="separate"/>
            </w:r>
            <w:r w:rsidR="00EF3452">
              <w:rPr>
                <w:b/>
                <w:bCs/>
                <w:noProof/>
              </w:rPr>
              <w:t>3</w:t>
            </w:r>
            <w:r w:rsidR="006C72AE">
              <w:rPr>
                <w:b/>
                <w:bCs/>
              </w:rPr>
              <w:fldChar w:fldCharType="end"/>
            </w:r>
            <w:r w:rsidR="00B720F8">
              <w:rPr>
                <w:noProof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58D51916" wp14:editId="2611EB82">
                      <wp:simplePos x="0" y="0"/>
                      <wp:positionH relativeFrom="column">
                        <wp:posOffset>-447675</wp:posOffset>
                      </wp:positionH>
                      <wp:positionV relativeFrom="paragraph">
                        <wp:posOffset>206057</wp:posOffset>
                      </wp:positionV>
                      <wp:extent cx="7620000" cy="382588"/>
                      <wp:effectExtent l="0" t="0" r="0" b="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20000" cy="382588"/>
                                <a:chOff x="0" y="-8967"/>
                                <a:chExt cx="7620000" cy="240107"/>
                              </a:xfrm>
                            </wpg:grpSpPr>
                            <wps:wsp>
                              <wps:cNvPr id="6" name="Rectangle 6"/>
                              <wps:cNvSpPr/>
                              <wps:spPr>
                                <a:xfrm>
                                  <a:off x="0" y="0"/>
                                  <a:ext cx="7620000" cy="231140"/>
                                </a:xfrm>
                                <a:prstGeom prst="rect">
                                  <a:avLst/>
                                </a:prstGeom>
                                <a:blipFill dpi="0" rotWithShape="1"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" name="Text Box 1"/>
                              <wps:cNvSpPr txBox="1"/>
                              <wps:spPr>
                                <a:xfrm>
                                  <a:off x="73742" y="-8967"/>
                                  <a:ext cx="7412355" cy="231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45B3DA31" w14:textId="09821494" w:rsidR="005E57F6" w:rsidRPr="003C2FAC" w:rsidRDefault="005E57F6" w:rsidP="005E57F6">
                                    <w:pPr>
                                      <w:jc w:val="center"/>
                                      <w:rPr>
                                        <w:rFonts w:ascii="Calibri" w:hAnsi="Calibri" w:cs="Times New Roman"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  <w:r w:rsidRPr="003C2FAC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A company limited by guarantee registered in England and Wales number 10276927</w:t>
                                    </w:r>
                                    <w:r w:rsidRPr="003C2FAC">
                                      <w:rPr>
                                        <w:rFonts w:ascii="Calibri" w:hAnsi="Calibri" w:cs="Times New Roman"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. </w:t>
                                    </w:r>
                                    <w:r w:rsidRPr="003C2FAC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Registered office</w:t>
                                    </w:r>
                                    <w:r w:rsidR="008D6288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: 99 Park Drive, Milton Park, </w:t>
                                    </w:r>
                                    <w:r w:rsidR="0038737A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 xml:space="preserve">Abingdon, </w:t>
                                    </w:r>
                                    <w:r w:rsidR="008D6288">
                                      <w:rPr>
                                        <w:rFonts w:ascii="Calibri" w:hAnsi="Calibri" w:cs="Times New Roman"/>
                                        <w:iCs/>
                                        <w:color w:val="808080" w:themeColor="background1" w:themeShade="80"/>
                                        <w:sz w:val="17"/>
                                        <w:szCs w:val="17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Oxfordshire, OX14 4RY</w:t>
                                    </w:r>
                                  </w:p>
                                  <w:p w14:paraId="1FC67686" w14:textId="77777777" w:rsidR="005E57F6" w:rsidRPr="003C2FAC" w:rsidRDefault="005E57F6" w:rsidP="005E57F6">
                                    <w:pPr>
                                      <w:spacing w:before="240"/>
                                      <w:jc w:val="center"/>
                                      <w:rPr>
                                        <w:rFonts w:ascii="Calibri" w:hAnsi="Calibri"/>
                                        <w:color w:val="808080" w:themeColor="background1" w:themeShade="80"/>
                                        <w:sz w:val="17"/>
                                        <w:szCs w:val="17"/>
                                        <w:lang w:val="en-GB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D51916" id="Group 2" o:spid="_x0000_s1026" style="position:absolute;margin-left:-35.25pt;margin-top:16.2pt;width:600pt;height:30.15pt;z-index:251659264;mso-height-relative:margin" coordorigin=",-89" coordsize="76200,2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">
                      <v:rect id="Rectangle 6" o:spid="_x0000_s1027" style="position:absolute;width:76200;height:23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" stroked="f" strokeweight="1pt">
                        <v:fill r:id="rId2" o:title="" recolor="t" rotate="t" type="frame"/>
                      </v:re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" o:spid="_x0000_s1028" type="#_x0000_t202" style="position:absolute;left:737;top:-89;width:74123;height:2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        <v:textbox>
                          <w:txbxContent>
                            <w:p w14:paraId="45B3DA31" w14:textId="09821494" w:rsidR="005E57F6" w:rsidRPr="003C2FAC" w:rsidRDefault="005E57F6" w:rsidP="005E57F6">
                              <w:pPr>
                                <w:jc w:val="center"/>
                                <w:rPr>
                                  <w:rFonts w:ascii="Calibri" w:hAnsi="Calibri" w:cs="Times New Roman"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3C2FAC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A company limited by guarantee registered in England and Wales number 10276927</w:t>
                              </w:r>
                              <w:r w:rsidRPr="003C2FAC">
                                <w:rPr>
                                  <w:rFonts w:ascii="Calibri" w:hAnsi="Calibri" w:cs="Times New Roman"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. </w:t>
                              </w:r>
                              <w:r w:rsidRPr="003C2FAC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Registered office</w:t>
                              </w:r>
                              <w:r w:rsidR="008D6288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: 99 Park Drive, Milton Park, </w:t>
                              </w:r>
                              <w:r w:rsidR="0038737A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Abingdon, </w:t>
                              </w:r>
                              <w:r w:rsidR="008D6288">
                                <w:rPr>
                                  <w:rFonts w:ascii="Calibri" w:hAnsi="Calibri" w:cs="Times New Roman"/>
                                  <w:iCs/>
                                  <w:color w:val="808080" w:themeColor="background1" w:themeShade="80"/>
                                  <w:sz w:val="17"/>
                                  <w:szCs w:val="17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Oxfordshire, OX14 4RY</w:t>
                              </w:r>
                            </w:p>
                            <w:p w14:paraId="1FC67686" w14:textId="77777777" w:rsidR="005E57F6" w:rsidRPr="003C2FAC" w:rsidRDefault="005E57F6" w:rsidP="005E57F6">
                              <w:pPr>
                                <w:spacing w:before="240"/>
                                <w:jc w:val="center"/>
                                <w:rPr>
                                  <w:rFonts w:ascii="Calibri" w:hAnsi="Calibri"/>
                                  <w:color w:val="808080" w:themeColor="background1" w:themeShade="80"/>
                                  <w:sz w:val="17"/>
                                  <w:szCs w:val="17"/>
                                  <w:lang w:val="en-GB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9496" w14:textId="77777777" w:rsidR="00C97AA8" w:rsidRDefault="00C97A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51A14" w14:textId="77777777" w:rsidR="00424A95" w:rsidRDefault="00424A95" w:rsidP="003F5819">
      <w:r>
        <w:separator/>
      </w:r>
    </w:p>
  </w:footnote>
  <w:footnote w:type="continuationSeparator" w:id="0">
    <w:p w14:paraId="044DB6FB" w14:textId="77777777" w:rsidR="00424A95" w:rsidRDefault="00424A95" w:rsidP="003F5819">
      <w:r>
        <w:continuationSeparator/>
      </w:r>
    </w:p>
  </w:footnote>
  <w:footnote w:id="1">
    <w:p w14:paraId="41356F16" w14:textId="4F855982" w:rsidR="00110859" w:rsidRPr="00BE4B90" w:rsidRDefault="00110859" w:rsidP="00110859">
      <w:pPr>
        <w:pStyle w:val="FootnoteText"/>
        <w:rPr>
          <w:rFonts w:ascii="Calibri" w:hAnsi="Calibri"/>
          <w:sz w:val="18"/>
          <w:lang w:val="en-IE"/>
        </w:rPr>
      </w:pPr>
      <w:r w:rsidRPr="00BE4B90">
        <w:rPr>
          <w:rStyle w:val="FootnoteReference"/>
          <w:rFonts w:ascii="Calibri" w:hAnsi="Calibri"/>
          <w:sz w:val="18"/>
        </w:rPr>
        <w:footnoteRef/>
      </w:r>
      <w:r w:rsidRPr="00BE4B90">
        <w:rPr>
          <w:rFonts w:ascii="Calibri" w:hAnsi="Calibri"/>
          <w:sz w:val="18"/>
        </w:rPr>
        <w:t xml:space="preserve"> </w:t>
      </w:r>
      <w:r w:rsidRPr="00BE4B90">
        <w:rPr>
          <w:rFonts w:ascii="Calibri" w:hAnsi="Calibri"/>
          <w:sz w:val="18"/>
          <w:lang w:val="en-IE"/>
        </w:rPr>
        <w:t xml:space="preserve">One form to be completed for </w:t>
      </w:r>
      <w:r w:rsidRPr="008B638A">
        <w:rPr>
          <w:rFonts w:ascii="Calibri" w:hAnsi="Calibri"/>
          <w:sz w:val="18"/>
          <w:lang w:val="en-IE"/>
        </w:rPr>
        <w:t>each</w:t>
      </w:r>
      <w:r w:rsidR="00AF5CC0" w:rsidRPr="008B638A">
        <w:rPr>
          <w:rFonts w:ascii="Calibri" w:hAnsi="Calibri"/>
          <w:sz w:val="18"/>
          <w:lang w:val="en-IE"/>
        </w:rPr>
        <w:t xml:space="preserve"> legal entity </w:t>
      </w:r>
      <w:r w:rsidR="003162A6">
        <w:rPr>
          <w:rFonts w:ascii="Calibri" w:hAnsi="Calibri"/>
          <w:sz w:val="18"/>
          <w:lang w:val="en-IE"/>
        </w:rPr>
        <w:t xml:space="preserve">that </w:t>
      </w:r>
      <w:r w:rsidR="00FC3A30" w:rsidRPr="00FC3A30">
        <w:rPr>
          <w:rFonts w:ascii="Calibri" w:hAnsi="Calibri"/>
          <w:sz w:val="18"/>
          <w:lang w:val="en-IE"/>
        </w:rPr>
        <w:t>market</w:t>
      </w:r>
      <w:r w:rsidR="003162A6">
        <w:rPr>
          <w:rFonts w:ascii="Calibri" w:hAnsi="Calibri"/>
          <w:sz w:val="18"/>
          <w:lang w:val="en-IE"/>
        </w:rPr>
        <w:t>s</w:t>
      </w:r>
      <w:r w:rsidR="00FC3A30" w:rsidRPr="00FC3A30">
        <w:rPr>
          <w:rFonts w:ascii="Calibri" w:hAnsi="Calibri"/>
          <w:sz w:val="18"/>
          <w:lang w:val="en-IE"/>
        </w:rPr>
        <w:t xml:space="preserve"> medicines in the </w:t>
      </w:r>
      <w:r w:rsidR="00AA6255">
        <w:rPr>
          <w:rFonts w:ascii="Calibri" w:hAnsi="Calibri"/>
          <w:sz w:val="18"/>
          <w:lang w:val="en-IE"/>
        </w:rPr>
        <w:t>NI</w:t>
      </w:r>
      <w:r w:rsidR="003162A6" w:rsidRPr="003162A6">
        <w:rPr>
          <w:rFonts w:ascii="Calibri" w:hAnsi="Calibri"/>
          <w:sz w:val="18"/>
          <w:lang w:val="en-IE"/>
        </w:rPr>
        <w:t xml:space="preserve"> </w:t>
      </w:r>
      <w:r w:rsidR="00FC3A30" w:rsidRPr="00FC3A30">
        <w:rPr>
          <w:rFonts w:ascii="Calibri" w:hAnsi="Calibri"/>
          <w:sz w:val="18"/>
          <w:lang w:val="en-IE"/>
        </w:rPr>
        <w:t>with at least one valid and active marketing authorisation or parallel import licence</w:t>
      </w:r>
      <w:r w:rsidR="003162A6">
        <w:rPr>
          <w:rFonts w:ascii="Calibri" w:hAnsi="Calibri"/>
          <w:sz w:val="18"/>
          <w:lang w:val="en-IE"/>
        </w:rPr>
        <w:t xml:space="preserve"> </w:t>
      </w:r>
      <w:r w:rsidR="009B0B57">
        <w:rPr>
          <w:rFonts w:ascii="Calibri" w:hAnsi="Calibri"/>
          <w:sz w:val="18"/>
          <w:lang w:val="en-IE"/>
        </w:rPr>
        <w:t>(</w:t>
      </w:r>
      <w:r w:rsidR="00894479">
        <w:rPr>
          <w:rFonts w:ascii="Calibri" w:hAnsi="Calibri"/>
          <w:sz w:val="18"/>
          <w:lang w:val="en-IE"/>
        </w:rPr>
        <w:t xml:space="preserve">collectively termed </w:t>
      </w:r>
      <w:r w:rsidR="009B0B57">
        <w:rPr>
          <w:rFonts w:ascii="Calibri" w:hAnsi="Calibri"/>
          <w:sz w:val="18"/>
          <w:lang w:val="en-IE"/>
        </w:rPr>
        <w:t>MAH</w:t>
      </w:r>
      <w:r w:rsidR="00894479">
        <w:rPr>
          <w:rFonts w:ascii="Calibri" w:hAnsi="Calibri"/>
          <w:sz w:val="18"/>
          <w:lang w:val="en-IE"/>
        </w:rPr>
        <w:t>s</w:t>
      </w:r>
      <w:r w:rsidR="009B0B57">
        <w:rPr>
          <w:rFonts w:ascii="Calibri" w:hAnsi="Calibri"/>
          <w:sz w:val="18"/>
          <w:lang w:val="en-IE"/>
        </w:rPr>
        <w:t>)</w:t>
      </w:r>
    </w:p>
  </w:footnote>
  <w:footnote w:id="2">
    <w:p w14:paraId="5AD5E91C" w14:textId="6C22E07F" w:rsidR="00DD1D92" w:rsidRPr="00BE4B90" w:rsidRDefault="00DD1D92" w:rsidP="00DD1D92">
      <w:pPr>
        <w:pStyle w:val="FootnoteText"/>
        <w:rPr>
          <w:rFonts w:ascii="Calibri" w:hAnsi="Calibri"/>
          <w:sz w:val="18"/>
          <w:lang w:val="en-IE"/>
        </w:rPr>
      </w:pPr>
      <w:r w:rsidRPr="00BE4B90">
        <w:rPr>
          <w:rStyle w:val="FootnoteReference"/>
          <w:rFonts w:ascii="Calibri" w:hAnsi="Calibri"/>
          <w:sz w:val="18"/>
        </w:rPr>
        <w:footnoteRef/>
      </w:r>
      <w:r w:rsidRPr="00BE4B90">
        <w:rPr>
          <w:rFonts w:ascii="Calibri" w:hAnsi="Calibri"/>
          <w:sz w:val="18"/>
        </w:rPr>
        <w:t xml:space="preserve"> </w:t>
      </w:r>
      <w:r w:rsidRPr="00BE4B90">
        <w:rPr>
          <w:rFonts w:ascii="Calibri" w:hAnsi="Calibri"/>
          <w:sz w:val="18"/>
          <w:lang w:val="en-IE"/>
        </w:rPr>
        <w:t>Include international dia</w:t>
      </w:r>
      <w:r w:rsidR="003162A6">
        <w:rPr>
          <w:rFonts w:ascii="Calibri" w:hAnsi="Calibri"/>
          <w:sz w:val="18"/>
          <w:lang w:val="en-IE"/>
        </w:rPr>
        <w:t>l</w:t>
      </w:r>
      <w:r w:rsidRPr="00BE4B90">
        <w:rPr>
          <w:rFonts w:ascii="Calibri" w:hAnsi="Calibri"/>
          <w:sz w:val="18"/>
          <w:lang w:val="en-IE"/>
        </w:rPr>
        <w:t>ling code for all phone numbers provided on this form</w:t>
      </w:r>
    </w:p>
  </w:footnote>
  <w:footnote w:id="3">
    <w:p w14:paraId="5B5CAD57" w14:textId="4635CC59" w:rsidR="00DD1D92" w:rsidRPr="00BE4B90" w:rsidRDefault="00DD1D92" w:rsidP="00DD1D92">
      <w:pPr>
        <w:pStyle w:val="FootnoteText"/>
        <w:rPr>
          <w:rFonts w:ascii="Calibri" w:hAnsi="Calibri"/>
          <w:sz w:val="18"/>
          <w:lang w:val="en-IE"/>
        </w:rPr>
      </w:pPr>
      <w:r w:rsidRPr="00BE4B90">
        <w:rPr>
          <w:rStyle w:val="FootnoteReference"/>
          <w:rFonts w:ascii="Calibri" w:hAnsi="Calibri"/>
          <w:sz w:val="18"/>
        </w:rPr>
        <w:footnoteRef/>
      </w:r>
      <w:r w:rsidRPr="00BE4B90">
        <w:rPr>
          <w:rFonts w:ascii="Calibri" w:hAnsi="Calibri"/>
          <w:sz w:val="18"/>
        </w:rPr>
        <w:t xml:space="preserve"> </w:t>
      </w:r>
      <w:r w:rsidRPr="00BE4B90">
        <w:rPr>
          <w:rFonts w:ascii="Calibri" w:hAnsi="Calibri"/>
          <w:sz w:val="18"/>
          <w:lang w:val="en-IE"/>
        </w:rPr>
        <w:t xml:space="preserve">i.e. the </w:t>
      </w:r>
      <w:r w:rsidR="009A5B71">
        <w:rPr>
          <w:rFonts w:ascii="Calibri" w:hAnsi="Calibri"/>
          <w:sz w:val="18"/>
          <w:lang w:val="en-IE"/>
        </w:rPr>
        <w:t>person who will sign the SecurMed</w:t>
      </w:r>
      <w:r w:rsidRPr="00BE4B90">
        <w:rPr>
          <w:rFonts w:ascii="Calibri" w:hAnsi="Calibri"/>
          <w:sz w:val="18"/>
          <w:lang w:val="en-IE"/>
        </w:rPr>
        <w:t xml:space="preserve"> MAH Agreement on behalf of the MAH</w:t>
      </w:r>
    </w:p>
    <w:p w14:paraId="0D72B81A" w14:textId="77777777" w:rsidR="00DD1D92" w:rsidRPr="005617F6" w:rsidRDefault="00DD1D92" w:rsidP="00DD1D92">
      <w:pPr>
        <w:pStyle w:val="FootnoteText"/>
        <w:rPr>
          <w:lang w:val="en-IE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22D15" w14:textId="77777777" w:rsidR="00C97AA8" w:rsidRDefault="00C97A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AA12C" w14:textId="7B30479D" w:rsidR="00CA60EB" w:rsidRDefault="004E7CEA" w:rsidP="00C93544">
    <w:r>
      <w:rPr>
        <w:noProof/>
      </w:rPr>
      <w:drawing>
        <wp:anchor distT="0" distB="0" distL="114300" distR="114300" simplePos="0" relativeHeight="251660288" behindDoc="0" locked="0" layoutInCell="1" allowOverlap="1" wp14:anchorId="06383EFC" wp14:editId="294454F0">
          <wp:simplePos x="0" y="0"/>
          <wp:positionH relativeFrom="column">
            <wp:posOffset>5080000</wp:posOffset>
          </wp:positionH>
          <wp:positionV relativeFrom="paragraph">
            <wp:posOffset>-163195</wp:posOffset>
          </wp:positionV>
          <wp:extent cx="1866265" cy="637540"/>
          <wp:effectExtent l="0" t="0" r="635" b="0"/>
          <wp:wrapThrough wrapText="bothSides">
            <wp:wrapPolygon edited="0">
              <wp:start x="18080" y="0"/>
              <wp:lineTo x="441" y="4518"/>
              <wp:lineTo x="0" y="9036"/>
              <wp:lineTo x="0" y="20653"/>
              <wp:lineTo x="16316" y="20653"/>
              <wp:lineTo x="17418" y="20653"/>
              <wp:lineTo x="21387" y="20653"/>
              <wp:lineTo x="21387" y="4518"/>
              <wp:lineTo x="19403" y="0"/>
              <wp:lineTo x="18080" y="0"/>
            </wp:wrapPolygon>
          </wp:wrapThrough>
          <wp:docPr id="3" name="Picture 3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6265" cy="637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D93A3D" w14:textId="0C28B289" w:rsidR="00231C8F" w:rsidRDefault="00116042" w:rsidP="00C93544">
    <w:r>
      <w:tab/>
    </w:r>
    <w:r>
      <w:tab/>
    </w:r>
    <w:r>
      <w:tab/>
    </w:r>
    <w:r>
      <w:tab/>
    </w:r>
    <w:r>
      <w:tab/>
    </w:r>
    <w:r>
      <w:tab/>
    </w:r>
    <w:r>
      <w:tab/>
    </w:r>
    <w:r w:rsidR="00231C8F" w:rsidRPr="00231C8F">
      <w:rPr>
        <w:noProof/>
      </w:rPr>
      <w:t xml:space="preserve"> </w:t>
    </w:r>
  </w:p>
  <w:p w14:paraId="22E27D5A" w14:textId="056D89A3" w:rsidR="006C72AE" w:rsidRDefault="006C72AE" w:rsidP="00110859">
    <w:pPr>
      <w:pStyle w:val="Header"/>
      <w:jc w:val="both"/>
    </w:pPr>
    <w:r>
      <w:rPr>
        <w:noProof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971F6" w14:textId="77777777" w:rsidR="00C97AA8" w:rsidRDefault="00C97A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EB061C"/>
    <w:multiLevelType w:val="hybridMultilevel"/>
    <w:tmpl w:val="EF8A488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07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D92"/>
    <w:rsid w:val="000127C5"/>
    <w:rsid w:val="000205AD"/>
    <w:rsid w:val="000272E2"/>
    <w:rsid w:val="0007379D"/>
    <w:rsid w:val="00073B86"/>
    <w:rsid w:val="000C40E6"/>
    <w:rsid w:val="00100EF7"/>
    <w:rsid w:val="00110859"/>
    <w:rsid w:val="00116042"/>
    <w:rsid w:val="00117E24"/>
    <w:rsid w:val="00137D20"/>
    <w:rsid w:val="0018034A"/>
    <w:rsid w:val="001B2455"/>
    <w:rsid w:val="00231C8F"/>
    <w:rsid w:val="002631DD"/>
    <w:rsid w:val="00265AB7"/>
    <w:rsid w:val="00270A0C"/>
    <w:rsid w:val="002831F2"/>
    <w:rsid w:val="002A53EA"/>
    <w:rsid w:val="002A6E7C"/>
    <w:rsid w:val="002C0CBD"/>
    <w:rsid w:val="002C40FF"/>
    <w:rsid w:val="002E54CC"/>
    <w:rsid w:val="003162A6"/>
    <w:rsid w:val="003314E5"/>
    <w:rsid w:val="00342E40"/>
    <w:rsid w:val="00343452"/>
    <w:rsid w:val="00381948"/>
    <w:rsid w:val="0038737A"/>
    <w:rsid w:val="003B396C"/>
    <w:rsid w:val="003C2FAC"/>
    <w:rsid w:val="003F5819"/>
    <w:rsid w:val="00410C6A"/>
    <w:rsid w:val="0041350E"/>
    <w:rsid w:val="00424A95"/>
    <w:rsid w:val="004E7CEA"/>
    <w:rsid w:val="004F5229"/>
    <w:rsid w:val="00580561"/>
    <w:rsid w:val="00594F7A"/>
    <w:rsid w:val="00597EFF"/>
    <w:rsid w:val="005E57F6"/>
    <w:rsid w:val="00613B1A"/>
    <w:rsid w:val="00632691"/>
    <w:rsid w:val="00652917"/>
    <w:rsid w:val="006B619A"/>
    <w:rsid w:val="006C72AE"/>
    <w:rsid w:val="00703FEC"/>
    <w:rsid w:val="00730285"/>
    <w:rsid w:val="0076124E"/>
    <w:rsid w:val="007C5916"/>
    <w:rsid w:val="008059F2"/>
    <w:rsid w:val="008151A5"/>
    <w:rsid w:val="00823612"/>
    <w:rsid w:val="00881599"/>
    <w:rsid w:val="00894479"/>
    <w:rsid w:val="008B638A"/>
    <w:rsid w:val="008D6288"/>
    <w:rsid w:val="008E18E7"/>
    <w:rsid w:val="008F13AA"/>
    <w:rsid w:val="00941BE4"/>
    <w:rsid w:val="00981EF0"/>
    <w:rsid w:val="009A5B71"/>
    <w:rsid w:val="009B0B57"/>
    <w:rsid w:val="009B2492"/>
    <w:rsid w:val="009D044E"/>
    <w:rsid w:val="009F3062"/>
    <w:rsid w:val="00A00334"/>
    <w:rsid w:val="00A17256"/>
    <w:rsid w:val="00A8088E"/>
    <w:rsid w:val="00AA6255"/>
    <w:rsid w:val="00AF5CC0"/>
    <w:rsid w:val="00B00F51"/>
    <w:rsid w:val="00B1684D"/>
    <w:rsid w:val="00B603C6"/>
    <w:rsid w:val="00B67B44"/>
    <w:rsid w:val="00B720F8"/>
    <w:rsid w:val="00B801FA"/>
    <w:rsid w:val="00BE4EA1"/>
    <w:rsid w:val="00C1004A"/>
    <w:rsid w:val="00C233ED"/>
    <w:rsid w:val="00C35671"/>
    <w:rsid w:val="00C53944"/>
    <w:rsid w:val="00C721C0"/>
    <w:rsid w:val="00C93544"/>
    <w:rsid w:val="00C97AA8"/>
    <w:rsid w:val="00C97FC1"/>
    <w:rsid w:val="00CA60EB"/>
    <w:rsid w:val="00CC4A44"/>
    <w:rsid w:val="00CC4B81"/>
    <w:rsid w:val="00CD337E"/>
    <w:rsid w:val="00D06B64"/>
    <w:rsid w:val="00D16E4B"/>
    <w:rsid w:val="00D37D26"/>
    <w:rsid w:val="00D462A5"/>
    <w:rsid w:val="00D5004A"/>
    <w:rsid w:val="00D52C9A"/>
    <w:rsid w:val="00DB636E"/>
    <w:rsid w:val="00DC3199"/>
    <w:rsid w:val="00DC41AE"/>
    <w:rsid w:val="00DD1D92"/>
    <w:rsid w:val="00DE130D"/>
    <w:rsid w:val="00DE5B2F"/>
    <w:rsid w:val="00E7268E"/>
    <w:rsid w:val="00EC2A19"/>
    <w:rsid w:val="00EF3452"/>
    <w:rsid w:val="00F1466C"/>
    <w:rsid w:val="00F36991"/>
    <w:rsid w:val="00F46712"/>
    <w:rsid w:val="00F47158"/>
    <w:rsid w:val="00F74B10"/>
    <w:rsid w:val="00FC3A30"/>
    <w:rsid w:val="6FBA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BDFD2BD"/>
  <w15:docId w15:val="{DEC4D0D3-A83E-467B-BC95-D1A19879D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58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819"/>
  </w:style>
  <w:style w:type="paragraph" w:styleId="Footer">
    <w:name w:val="footer"/>
    <w:basedOn w:val="Normal"/>
    <w:link w:val="FooterChar"/>
    <w:uiPriority w:val="99"/>
    <w:unhideWhenUsed/>
    <w:rsid w:val="003F58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819"/>
  </w:style>
  <w:style w:type="paragraph" w:styleId="BalloonText">
    <w:name w:val="Balloon Text"/>
    <w:basedOn w:val="Normal"/>
    <w:link w:val="BalloonTextChar"/>
    <w:uiPriority w:val="99"/>
    <w:semiHidden/>
    <w:unhideWhenUsed/>
    <w:rsid w:val="00594F7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F7A"/>
    <w:rPr>
      <w:rFonts w:ascii="Lucida Grande" w:hAnsi="Lucida Grande"/>
      <w:sz w:val="18"/>
      <w:szCs w:val="18"/>
    </w:rPr>
  </w:style>
  <w:style w:type="paragraph" w:customStyle="1" w:styleId="p1">
    <w:name w:val="p1"/>
    <w:basedOn w:val="Normal"/>
    <w:rsid w:val="00D5004A"/>
    <w:pPr>
      <w:jc w:val="both"/>
    </w:pPr>
    <w:rPr>
      <w:rFonts w:ascii="Open Sans" w:hAnsi="Open Sans" w:cs="Times New Roman"/>
      <w:sz w:val="21"/>
      <w:szCs w:val="21"/>
    </w:rPr>
  </w:style>
  <w:style w:type="character" w:customStyle="1" w:styleId="s1">
    <w:name w:val="s1"/>
    <w:basedOn w:val="DefaultParagraphFont"/>
    <w:rsid w:val="00D5004A"/>
  </w:style>
  <w:style w:type="character" w:styleId="Hyperlink">
    <w:name w:val="Hyperlink"/>
    <w:uiPriority w:val="99"/>
    <w:unhideWhenUsed/>
    <w:rsid w:val="00DD1D92"/>
    <w:rPr>
      <w:color w:val="0563C1"/>
      <w:u w:val="single"/>
    </w:rPr>
  </w:style>
  <w:style w:type="paragraph" w:styleId="FootnoteText">
    <w:name w:val="footnote text"/>
    <w:basedOn w:val="Normal"/>
    <w:link w:val="FootnoteTextChar"/>
    <w:semiHidden/>
    <w:unhideWhenUsed/>
    <w:rsid w:val="00DD1D92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DD1D92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semiHidden/>
    <w:unhideWhenUsed/>
    <w:rsid w:val="00DD1D9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B1684D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2691"/>
    <w:rPr>
      <w:color w:val="808080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2A53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ccounts@securmed.org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accounts@securmed.org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counts@securmed.org.u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romeBertin\Documents\Custom%20Office%20Templates\Word%20template%20-%20Logo%20&amp;%20straplin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67784A37E454EAB50E1CEC714DA00" ma:contentTypeVersion="6" ma:contentTypeDescription="Create a new document." ma:contentTypeScope="" ma:versionID="f7a2468797fa081cbf5fc638701b6847">
  <xsd:schema xmlns:xsd="http://www.w3.org/2001/XMLSchema" xmlns:xs="http://www.w3.org/2001/XMLSchema" xmlns:p="http://schemas.microsoft.com/office/2006/metadata/properties" xmlns:ns2="559c259c-31fd-4c44-9f75-2251694b81f3" xmlns:ns3="c70251ba-e5f6-4f5a-9bbd-572a90b9fa95" targetNamespace="http://schemas.microsoft.com/office/2006/metadata/properties" ma:root="true" ma:fieldsID="1116307dacf15793c68e3e77612bf6e7" ns2:_="" ns3:_="">
    <xsd:import namespace="559c259c-31fd-4c44-9f75-2251694b81f3"/>
    <xsd:import namespace="c70251ba-e5f6-4f5a-9bbd-572a90b9fa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c259c-31fd-4c44-9f75-2251694b81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251ba-e5f6-4f5a-9bbd-572a90b9fa9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6B2D53-C561-4E19-8992-7E18224C96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018FB4-2C1A-4A07-A116-1723D8413C8C}"/>
</file>

<file path=customXml/itemProps3.xml><?xml version="1.0" encoding="utf-8"?>
<ds:datastoreItem xmlns:ds="http://schemas.openxmlformats.org/officeDocument/2006/customXml" ds:itemID="{8EDBBB89-2109-45C2-ADEB-9F5E1A30F849}">
  <ds:schemaRefs>
    <ds:schemaRef ds:uri="http://schemas.microsoft.com/office/2006/metadata/properties"/>
    <ds:schemaRef ds:uri="http://schemas.microsoft.com/office/infopath/2007/PartnerControls"/>
    <ds:schemaRef ds:uri="41ecf8c1-111a-4eec-9509-7ab5215e1d0f"/>
  </ds:schemaRefs>
</ds:datastoreItem>
</file>

<file path=customXml/itemProps4.xml><?xml version="1.0" encoding="utf-8"?>
<ds:datastoreItem xmlns:ds="http://schemas.openxmlformats.org/officeDocument/2006/customXml" ds:itemID="{976C3BA3-E09B-4EC8-B976-7E2A132F17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template - Logo &amp; strapline</Template>
  <TotalTime>0</TotalTime>
  <Pages>2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SecurMed MAH Registration Form</dc:title>
  <dc:creator>SecurMed</dc:creator>
  <cp:lastModifiedBy>Sabine Rodda</cp:lastModifiedBy>
  <cp:revision>5</cp:revision>
  <dcterms:created xsi:type="dcterms:W3CDTF">2021-01-18T09:07:00Z</dcterms:created>
  <dcterms:modified xsi:type="dcterms:W3CDTF">2022-10-13T15:11:00Z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S_TRACKING_ID">
    <vt:lpwstr>5bbed244-81bf-4d17-b574-69cfedf6ef13</vt:lpwstr>
  </property>
  <property fmtid="{D5CDD505-2E9C-101B-9397-08002B2CF9AE}" pid="3" name="ContentTypeId">
    <vt:lpwstr>0x01010032C8B8468174CE40A4DF4B0233E77BC2</vt:lpwstr>
  </property>
  <property fmtid="{D5CDD505-2E9C-101B-9397-08002B2CF9AE}" pid="4" name="AuthorIds_UIVersion_2">
    <vt:lpwstr>1678</vt:lpwstr>
  </property>
</Properties>
</file>